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36" w:rsidRPr="001A02E2" w:rsidRDefault="00046236" w:rsidP="001A02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bCs/>
          <w:sz w:val="24"/>
          <w:szCs w:val="24"/>
        </w:rPr>
        <w:t>ПРИКАЗЫ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зачислении, отчислении и переводе детей</w:t>
      </w:r>
    </w:p>
    <w:bookmarkEnd w:id="0"/>
    <w:p w:rsidR="00046236" w:rsidRDefault="00046236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  2021</w:t>
      </w:r>
      <w:r w:rsidRPr="001A02E2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046236" w:rsidRDefault="00046236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6"/>
        <w:gridCol w:w="1198"/>
        <w:gridCol w:w="1905"/>
        <w:gridCol w:w="1920"/>
        <w:gridCol w:w="1599"/>
        <w:gridCol w:w="1653"/>
      </w:tblGrid>
      <w:tr w:rsidR="00046236" w:rsidRPr="00C227CF"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зачисленных детей</w:t>
            </w:r>
          </w:p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отчисленных детей</w:t>
            </w:r>
          </w:p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 в ДОУ</w:t>
            </w:r>
          </w:p>
        </w:tc>
      </w:tr>
      <w:tr w:rsidR="00046236" w:rsidRPr="00C227CF"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sz w:val="24"/>
                <w:szCs w:val="24"/>
              </w:rPr>
              <w:t>№1-1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6236" w:rsidRPr="00E94FCB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</w:t>
            </w:r>
          </w:p>
        </w:tc>
      </w:tr>
      <w:tr w:rsidR="00046236" w:rsidRPr="00C227CF"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CF">
              <w:rPr>
                <w:rFonts w:ascii="Times New Roman" w:hAnsi="Times New Roman" w:cs="Times New Roman"/>
                <w:sz w:val="24"/>
                <w:szCs w:val="24"/>
              </w:rPr>
              <w:t>№1-1</w:t>
            </w: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6236" w:rsidRPr="00C227CF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6236" w:rsidRPr="00E94FCB" w:rsidRDefault="00046236" w:rsidP="00C22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</w:t>
            </w:r>
          </w:p>
        </w:tc>
      </w:tr>
    </w:tbl>
    <w:p w:rsidR="00046236" w:rsidRPr="00E144A8" w:rsidRDefault="00046236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6236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D47"/>
    <w:rsid w:val="00046236"/>
    <w:rsid w:val="0008357A"/>
    <w:rsid w:val="000924D9"/>
    <w:rsid w:val="001A02E2"/>
    <w:rsid w:val="001E03E6"/>
    <w:rsid w:val="00203E9B"/>
    <w:rsid w:val="003233B8"/>
    <w:rsid w:val="003607A4"/>
    <w:rsid w:val="003657FD"/>
    <w:rsid w:val="003A1180"/>
    <w:rsid w:val="00421109"/>
    <w:rsid w:val="00441B31"/>
    <w:rsid w:val="00444D8A"/>
    <w:rsid w:val="00472D47"/>
    <w:rsid w:val="0051105D"/>
    <w:rsid w:val="00564D79"/>
    <w:rsid w:val="00570F16"/>
    <w:rsid w:val="005D6C98"/>
    <w:rsid w:val="00610130"/>
    <w:rsid w:val="0064356B"/>
    <w:rsid w:val="0066660F"/>
    <w:rsid w:val="006C20D8"/>
    <w:rsid w:val="006D0E5B"/>
    <w:rsid w:val="00800341"/>
    <w:rsid w:val="00817541"/>
    <w:rsid w:val="00870BCA"/>
    <w:rsid w:val="008E7C7D"/>
    <w:rsid w:val="009A2314"/>
    <w:rsid w:val="009B2301"/>
    <w:rsid w:val="00A500E9"/>
    <w:rsid w:val="00B1468C"/>
    <w:rsid w:val="00C106FE"/>
    <w:rsid w:val="00C227CF"/>
    <w:rsid w:val="00CA609A"/>
    <w:rsid w:val="00CB5CC6"/>
    <w:rsid w:val="00CE5080"/>
    <w:rsid w:val="00D65D6F"/>
    <w:rsid w:val="00D67FB5"/>
    <w:rsid w:val="00D80677"/>
    <w:rsid w:val="00DA6730"/>
    <w:rsid w:val="00DF18F4"/>
    <w:rsid w:val="00E144A8"/>
    <w:rsid w:val="00E51F48"/>
    <w:rsid w:val="00E94FCB"/>
    <w:rsid w:val="00F83BD9"/>
    <w:rsid w:val="00F96339"/>
    <w:rsid w:val="00FB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02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42</Words>
  <Characters>241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Sunrise</cp:lastModifiedBy>
  <cp:revision>3</cp:revision>
  <dcterms:created xsi:type="dcterms:W3CDTF">2021-05-21T07:37:00Z</dcterms:created>
  <dcterms:modified xsi:type="dcterms:W3CDTF">2021-05-21T09:00:00Z</dcterms:modified>
</cp:coreProperties>
</file>